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816"/>
        <w:gridCol w:w="1066"/>
        <w:gridCol w:w="2761"/>
        <w:gridCol w:w="1680"/>
        <w:gridCol w:w="2400"/>
      </w:tblGrid>
      <w:tr w:rsidR="0090596C" w:rsidRPr="0090596C" w14:paraId="2C588320" w14:textId="77777777" w:rsidTr="0090596C">
        <w:tc>
          <w:tcPr>
            <w:tcW w:w="5000" w:type="pct"/>
            <w:gridSpan w:val="6"/>
            <w:shd w:val="clear" w:color="auto" w:fill="731F1C" w:themeFill="accent5"/>
          </w:tcPr>
          <w:bookmarkStart w:id="0" w:name="_GoBack"/>
          <w:bookmarkEnd w:id="0"/>
          <w:p w14:paraId="1F020A79" w14:textId="55F76841" w:rsidR="00650259" w:rsidRPr="0090596C" w:rsidRDefault="00DA707A" w:rsidP="00E360F1">
            <w:pPr>
              <w:pStyle w:val="Heading1"/>
              <w:tabs>
                <w:tab w:val="right" w:pos="9144"/>
              </w:tabs>
              <w:outlineLvl w:val="0"/>
            </w:pPr>
            <w:sdt>
              <w:sdtPr>
                <w:id w:val="1259331922"/>
                <w:placeholder>
                  <w:docPart w:val="2E938965249145AE9F47782515B02BE1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90596C">
                  <w:t>Student Info</w:t>
                </w:r>
              </w:sdtContent>
            </w:sdt>
            <w:r w:rsidR="00E360F1">
              <w:tab/>
            </w:r>
          </w:p>
        </w:tc>
      </w:tr>
      <w:tr w:rsidR="00650259" w:rsidRPr="00846B76" w14:paraId="78342866" w14:textId="77777777" w:rsidTr="0090596C">
        <w:sdt>
          <w:sdtPr>
            <w:id w:val="1621259925"/>
            <w:placeholder>
              <w:docPart w:val="1829B509EA544FD4A02395D8E2801C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AAB1AD2" w14:textId="77777777"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130CC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2D3DA0D" w14:textId="77777777" w:rsidTr="0090596C">
        <w:sdt>
          <w:sdtPr>
            <w:id w:val="-1470592894"/>
            <w:placeholder>
              <w:docPart w:val="B31893AA84C243A585D45B454FF8AB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03FEB6E3" w14:textId="77777777"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DBAD03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8D0FF69" w14:textId="77777777" w:rsidTr="0090596C">
        <w:tc>
          <w:tcPr>
            <w:tcW w:w="1334" w:type="pct"/>
            <w:gridSpan w:val="3"/>
            <w:vAlign w:val="bottom"/>
          </w:tcPr>
          <w:p w14:paraId="74610467" w14:textId="77777777" w:rsidR="00650259" w:rsidRPr="00846B76" w:rsidRDefault="00650259" w:rsidP="0090596C">
            <w:pPr>
              <w:pStyle w:val="NormalIndent"/>
            </w:pPr>
            <w:r>
              <w:t>Grade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8F2E1E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B21C317" w14:textId="77777777" w:rsidTr="0090596C">
        <w:sdt>
          <w:sdtPr>
            <w:id w:val="572943512"/>
            <w:placeholder>
              <w:docPart w:val="D15A416B7E614C9691F7B14EDAEA97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74E3243A" w14:textId="77777777" w:rsidR="00650259" w:rsidRDefault="0090596C" w:rsidP="0090596C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48F1B10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57EB16B" w14:textId="77777777" w:rsidTr="0090596C">
        <w:sdt>
          <w:sdtPr>
            <w:id w:val="-521243642"/>
            <w:placeholder>
              <w:docPart w:val="6080289109ED41B3BFBF458231737C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5946503A" w14:textId="77777777" w:rsidR="00650259" w:rsidRPr="00846B76" w:rsidRDefault="0090596C" w:rsidP="0090596C">
                <w:pPr>
                  <w:pStyle w:val="NormalIndent"/>
                </w:pPr>
                <w:r w:rsidRPr="0090596C">
                  <w:t>City/State/Zip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980991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2BD7C3" w14:textId="77777777" w:rsidTr="0090596C">
        <w:sdt>
          <w:sdtPr>
            <w:id w:val="83577009"/>
            <w:placeholder>
              <w:docPart w:val="7F89732C14B543F39A78AF681CD00A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78694596" w14:textId="77777777" w:rsidR="00650259" w:rsidRPr="00846B76" w:rsidRDefault="0090596C" w:rsidP="0090596C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799F8506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074967882"/>
            <w:placeholder>
              <w:docPart w:val="E5609C08F8124995BA94E5A8D9AAE8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14:paraId="77BF28FE" w14:textId="77777777" w:rsidR="00650259" w:rsidRPr="00846B76" w:rsidRDefault="0090596C" w:rsidP="0090596C">
                <w:r w:rsidRPr="0090596C">
                  <w:t>Alt Phone</w:t>
                </w:r>
              </w:p>
            </w:tc>
          </w:sdtContent>
        </w:sdt>
        <w:tc>
          <w:tcPr>
            <w:tcW w:w="1286" w:type="pct"/>
            <w:tcBorders>
              <w:bottom w:val="single" w:sz="4" w:space="0" w:color="auto"/>
            </w:tcBorders>
            <w:vAlign w:val="bottom"/>
          </w:tcPr>
          <w:p w14:paraId="7B94952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82B9628" w14:textId="77777777" w:rsidTr="0090596C">
        <w:sdt>
          <w:sdtPr>
            <w:id w:val="-965116832"/>
            <w:placeholder>
              <w:docPart w:val="286D978925F4477090B2102E59046A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4301036B" w14:textId="77777777" w:rsidR="00650259" w:rsidRPr="00846B76" w:rsidRDefault="0090596C" w:rsidP="0090596C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8ED06D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0111FA4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B2C5DA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5BC871F" w14:textId="77777777" w:rsidTr="0090596C">
        <w:sdt>
          <w:sdtPr>
            <w:id w:val="-1908759595"/>
            <w:placeholder>
              <w:docPart w:val="518C4C4D50D5410189FAED8D559B2A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7BF79FDB" w14:textId="77777777" w:rsidR="00650259" w:rsidRPr="0090596C" w:rsidRDefault="0090596C" w:rsidP="0090596C">
                <w:pPr>
                  <w:pStyle w:val="Heading1"/>
                  <w:outlineLvl w:val="0"/>
                </w:pPr>
                <w:r>
                  <w:t>Parent 1 Info</w:t>
                </w:r>
              </w:p>
            </w:tc>
          </w:sdtContent>
        </w:sdt>
      </w:tr>
      <w:tr w:rsidR="00650259" w:rsidRPr="00846B76" w14:paraId="7DD2E064" w14:textId="77777777" w:rsidTr="0090596C">
        <w:sdt>
          <w:sdtPr>
            <w:id w:val="1384843028"/>
            <w:placeholder>
              <w:docPart w:val="2589844FE37D4128A2234320378589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0C98A621" w14:textId="77777777" w:rsidR="00650259" w:rsidRPr="00846B76" w:rsidRDefault="0090596C" w:rsidP="00F52451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5729E8C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91665D3" w14:textId="77777777" w:rsidTr="0090596C">
        <w:sdt>
          <w:sdtPr>
            <w:id w:val="1166290108"/>
            <w:placeholder>
              <w:docPart w:val="D9261DAF58C341D0A8E1F308216587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1DF769F2" w14:textId="77777777" w:rsidR="00650259" w:rsidRPr="00846B76" w:rsidRDefault="0090596C" w:rsidP="00F52451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A8281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2E8261C" w14:textId="77777777" w:rsidTr="0090596C">
        <w:sdt>
          <w:sdtPr>
            <w:id w:val="946660661"/>
            <w:placeholder>
              <w:docPart w:val="03F1052075ED4AC98596E0FC38BD4F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7B4D3254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0C92F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1223447272"/>
            <w:placeholder>
              <w:docPart w:val="234BAD439D4F4AEB940352658C55F9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5C82F5E6" w14:textId="77777777" w:rsidR="00650259" w:rsidRDefault="0090596C" w:rsidP="00F52451">
                <w:r w:rsidRPr="0090596C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2072F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D4C2BAB" w14:textId="77777777" w:rsidTr="0090596C">
        <w:sdt>
          <w:sdtPr>
            <w:id w:val="1334104394"/>
            <w:placeholder>
              <w:docPart w:val="F765C29ADD9B463EB5E74B61B78CFE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F0ABD9D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A1907C7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426F03D" w14:textId="77777777" w:rsidTr="00F52451">
        <w:tc>
          <w:tcPr>
            <w:tcW w:w="769" w:type="pct"/>
            <w:gridSpan w:val="2"/>
            <w:vAlign w:val="bottom"/>
          </w:tcPr>
          <w:p w14:paraId="7E3418CF" w14:textId="77777777" w:rsidR="00650259" w:rsidRPr="00846B76" w:rsidRDefault="00650259" w:rsidP="0090596C">
            <w:pPr>
              <w:spacing w:before="120"/>
              <w:ind w:left="698"/>
            </w:pPr>
            <w:r w:rsidRPr="00650259">
              <w:rPr>
                <w:sz w:val="36"/>
              </w:rPr>
              <w:sym w:font="Wingdings 2" w:char="F0A3"/>
            </w:r>
          </w:p>
        </w:tc>
        <w:sdt>
          <w:sdtPr>
            <w:id w:val="714092271"/>
            <w:placeholder>
              <w:docPart w:val="4AF6E788156446CBBDD3675C621273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1" w:type="pct"/>
                <w:gridSpan w:val="4"/>
                <w:vAlign w:val="bottom"/>
              </w:tcPr>
              <w:p w14:paraId="2FA8A74D" w14:textId="77777777" w:rsidR="00650259" w:rsidRPr="00846B76" w:rsidRDefault="0090596C" w:rsidP="00F52451">
                <w:r w:rsidRPr="0090596C">
                  <w:t>Opt in as a Volunteer</w:t>
                </w:r>
              </w:p>
            </w:tc>
          </w:sdtContent>
        </w:sdt>
      </w:tr>
      <w:tr w:rsidR="00650259" w:rsidRPr="00846B76" w14:paraId="3B65FAF2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14DB480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3962ABBE" w14:textId="77777777" w:rsidTr="0090596C">
        <w:bookmarkStart w:id="1" w:name="_Hlk521325947" w:displacedByCustomXml="next"/>
        <w:sdt>
          <w:sdtPr>
            <w:id w:val="-1631782448"/>
            <w:placeholder>
              <w:docPart w:val="6CCB84B72FD145F781B149226E701E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shd w:val="clear" w:color="auto" w:fill="731F1C" w:themeFill="accent5"/>
              </w:tcPr>
              <w:p w14:paraId="5258F2AD" w14:textId="77777777" w:rsidR="00650259" w:rsidRPr="0090596C" w:rsidRDefault="0090596C" w:rsidP="0090596C">
                <w:pPr>
                  <w:pStyle w:val="Heading1"/>
                  <w:outlineLvl w:val="0"/>
                </w:pPr>
                <w:r w:rsidRPr="0090596C">
                  <w:t>Parent 2 Info</w:t>
                </w:r>
              </w:p>
            </w:tc>
          </w:sdtContent>
        </w:sdt>
      </w:tr>
      <w:tr w:rsidR="00650259" w:rsidRPr="00846B76" w14:paraId="168781A8" w14:textId="77777777" w:rsidTr="0090596C">
        <w:bookmarkEnd w:id="1" w:displacedByCustomXml="next"/>
        <w:sdt>
          <w:sdtPr>
            <w:id w:val="-2047821762"/>
            <w:placeholder>
              <w:docPart w:val="46E79D8CA5C74CD3B6480A272BA414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19636A26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First Name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15EBEA4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61BBF3D" w14:textId="77777777" w:rsidTr="0090596C">
        <w:sdt>
          <w:sdtPr>
            <w:id w:val="-1368443858"/>
            <w:placeholder>
              <w:docPart w:val="11BDBCD5F93347AFB3971C1B2AA14A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6785D808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Last Name</w:t>
                </w:r>
              </w:p>
            </w:tc>
          </w:sdtContent>
        </w:sdt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BD881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7C10F5D8" w14:textId="77777777" w:rsidTr="0090596C">
        <w:sdt>
          <w:sdtPr>
            <w:id w:val="-201941420"/>
            <w:placeholder>
              <w:docPart w:val="029320944B0342D5AF5150130F1338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18466EB" w14:textId="77777777" w:rsidR="00650259" w:rsidRPr="00F52451" w:rsidRDefault="00F52451" w:rsidP="00F52451">
                <w:pPr>
                  <w:pStyle w:val="NormalIndent"/>
                </w:pPr>
                <w:r w:rsidRPr="00F52451">
                  <w:rPr>
                    <w:rStyle w:val="PlaceholderText"/>
                    <w:color w:val="auto"/>
                  </w:rPr>
                  <w:t>Cell Phone</w:t>
                </w:r>
              </w:p>
            </w:tc>
          </w:sdtContent>
        </w:sdt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6D2475" w14:textId="77777777" w:rsidR="00650259" w:rsidRPr="00846B76" w:rsidRDefault="00650259" w:rsidP="007F7B5D">
            <w:pPr>
              <w:spacing w:before="120"/>
            </w:pPr>
          </w:p>
        </w:tc>
        <w:sdt>
          <w:sdtPr>
            <w:id w:val="-448942189"/>
            <w:placeholder>
              <w:docPart w:val="D1EBA61221D241DEA8AAF06BAD238CA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tcBorders>
                  <w:top w:val="single" w:sz="4" w:space="0" w:color="auto"/>
                </w:tcBorders>
                <w:vAlign w:val="bottom"/>
              </w:tcPr>
              <w:p w14:paraId="591C633C" w14:textId="77777777" w:rsidR="00650259" w:rsidRPr="00F52451" w:rsidRDefault="00F52451" w:rsidP="00F52451">
                <w:r w:rsidRPr="00F52451">
                  <w:t>Work Phone</w:t>
                </w:r>
              </w:p>
            </w:tc>
          </w:sdtContent>
        </w:sdt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7E09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D945F33" w14:textId="77777777" w:rsidTr="0090596C">
        <w:sdt>
          <w:sdtPr>
            <w:id w:val="-1359804501"/>
            <w:placeholder>
              <w:docPart w:val="51C0858397154B3883135E97A1409E2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gridSpan w:val="3"/>
                <w:vAlign w:val="bottom"/>
              </w:tcPr>
              <w:p w14:paraId="31B4679D" w14:textId="77777777" w:rsidR="00650259" w:rsidRPr="00F52451" w:rsidRDefault="00F52451" w:rsidP="00F52451">
                <w:pPr>
                  <w:pStyle w:val="NormalIndent"/>
                </w:pPr>
                <w:r w:rsidRPr="00F52451">
                  <w:t>Email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14:paraId="70F7CD85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0B7E42A4" w14:textId="77777777" w:rsidTr="007F7B5D">
        <w:tc>
          <w:tcPr>
            <w:tcW w:w="769" w:type="pct"/>
            <w:gridSpan w:val="2"/>
            <w:vAlign w:val="bottom"/>
          </w:tcPr>
          <w:p w14:paraId="70151957" w14:textId="77777777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sdt>
          <w:sdtPr>
            <w:id w:val="-2078341219"/>
            <w:placeholder>
              <w:docPart w:val="93F3EFBAE1674980A6A210714CD914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1" w:type="pct"/>
                <w:gridSpan w:val="4"/>
                <w:vAlign w:val="bottom"/>
              </w:tcPr>
              <w:p w14:paraId="747A1B82" w14:textId="77777777" w:rsidR="00E677FE" w:rsidRDefault="00F52451" w:rsidP="007F7B5D">
                <w:pPr>
                  <w:spacing w:before="120"/>
                </w:pPr>
                <w:r w:rsidRPr="00F52451">
                  <w:t>Opt in as a Volunteer</w:t>
                </w:r>
              </w:p>
            </w:tc>
          </w:sdtContent>
        </w:sdt>
      </w:tr>
      <w:tr w:rsidR="00650259" w:rsidRPr="00846B76" w14:paraId="51BA748D" w14:textId="77777777" w:rsidTr="007F7B5D">
        <w:tc>
          <w:tcPr>
            <w:tcW w:w="1334" w:type="pct"/>
            <w:gridSpan w:val="3"/>
            <w:vAlign w:val="bottom"/>
          </w:tcPr>
          <w:p w14:paraId="05CF3D29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3"/>
            <w:vAlign w:val="bottom"/>
          </w:tcPr>
          <w:p w14:paraId="7A6A0E7B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710649B8" w14:textId="77777777" w:rsidTr="00E360F1">
        <w:trPr>
          <w:trHeight w:val="1557"/>
        </w:trPr>
        <w:tc>
          <w:tcPr>
            <w:tcW w:w="337" w:type="pct"/>
            <w:vAlign w:val="bottom"/>
          </w:tcPr>
          <w:p w14:paraId="79162667" w14:textId="6E370643" w:rsidR="00E677FE" w:rsidRPr="00E677FE" w:rsidRDefault="00E677FE" w:rsidP="00E360F1">
            <w:pPr>
              <w:spacing w:before="120"/>
              <w:rPr>
                <w:sz w:val="36"/>
              </w:rPr>
            </w:pPr>
          </w:p>
        </w:tc>
        <w:tc>
          <w:tcPr>
            <w:tcW w:w="4663" w:type="pct"/>
            <w:gridSpan w:val="5"/>
            <w:vAlign w:val="bottom"/>
          </w:tcPr>
          <w:p w14:paraId="61CC2DCF" w14:textId="1F4326DF" w:rsidR="00E677FE" w:rsidRPr="00E677FE" w:rsidRDefault="00E677FE" w:rsidP="00F52451">
            <w:pPr>
              <w:spacing w:before="120"/>
            </w:pPr>
          </w:p>
        </w:tc>
      </w:tr>
    </w:tbl>
    <w:p w14:paraId="19470AC9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B7469" w14:textId="77777777" w:rsidR="00E360F1" w:rsidRDefault="00E360F1" w:rsidP="00650259">
      <w:pPr>
        <w:spacing w:after="0" w:line="240" w:lineRule="auto"/>
      </w:pPr>
      <w:r>
        <w:separator/>
      </w:r>
    </w:p>
  </w:endnote>
  <w:endnote w:type="continuationSeparator" w:id="0">
    <w:p w14:paraId="5F86AB2E" w14:textId="77777777" w:rsidR="00E360F1" w:rsidRDefault="00E360F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593E4F0-DDFD-4889-A658-D428DA745C62}"/>
    <w:embedBold r:id="rId2" w:fontKey="{75F78441-43EA-4510-8677-AC55603162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E14FFF6-8755-4437-9D3B-F75B2B24FAC4}"/>
    <w:embedBold r:id="rId4" w:fontKey="{8DBEFBFB-0DC5-4C5F-89F8-47FDCC30D901}"/>
    <w:embedItalic r:id="rId5" w:fontKey="{87AC322A-E45B-4297-9847-73FE4004A2A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FCF9C4F-53E1-4BE1-8BE6-8BF082FAD6A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4E6946A8-C463-4524-87EA-B0E26E5A20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3DDA7A7E" w14:textId="77777777" w:rsidTr="00C4167A">
      <w:tc>
        <w:tcPr>
          <w:tcW w:w="4675" w:type="dxa"/>
          <w:vAlign w:val="center"/>
        </w:tcPr>
        <w:p w14:paraId="76758D54" w14:textId="69E43623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6BBCDFF" w14:textId="5FCFE50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199F8DD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58D12" w14:textId="77777777" w:rsidR="00E360F1" w:rsidRDefault="00E360F1" w:rsidP="00650259">
      <w:pPr>
        <w:spacing w:after="0" w:line="240" w:lineRule="auto"/>
      </w:pPr>
      <w:r>
        <w:separator/>
      </w:r>
    </w:p>
  </w:footnote>
  <w:footnote w:type="continuationSeparator" w:id="0">
    <w:p w14:paraId="560773BA" w14:textId="77777777" w:rsidR="00E360F1" w:rsidRDefault="00E360F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439"/>
      <w:gridCol w:w="7921"/>
    </w:tblGrid>
    <w:tr w:rsidR="0090596C" w14:paraId="60A3D66F" w14:textId="77777777" w:rsidTr="0090596C">
      <w:trPr>
        <w:trHeight w:val="990"/>
      </w:trPr>
      <w:tc>
        <w:tcPr>
          <w:tcW w:w="1350" w:type="dxa"/>
          <w:vAlign w:val="center"/>
        </w:tcPr>
        <w:p w14:paraId="64958D40" w14:textId="53DA0C03" w:rsidR="0090596C" w:rsidRDefault="00E360F1" w:rsidP="0090596C">
          <w:pPr>
            <w:pStyle w:val="Header"/>
            <w:ind w:left="-108"/>
          </w:pPr>
          <w:bookmarkStart w:id="2" w:name="_Hlk521325785"/>
          <w:r>
            <w:drawing>
              <wp:inline distT="0" distB="0" distL="0" distR="0" wp14:anchorId="6F0BA6C1" wp14:editId="5CEA9079">
                <wp:extent cx="845333" cy="105727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&amp;F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58" cy="10674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67A56E9" w14:textId="77777777" w:rsidR="0090596C" w:rsidRPr="00E360F1" w:rsidRDefault="00E360F1" w:rsidP="00E360F1">
          <w:pPr>
            <w:pStyle w:val="Header"/>
            <w:jc w:val="center"/>
            <w:rPr>
              <w:color w:val="002060"/>
            </w:rPr>
          </w:pPr>
          <w:r w:rsidRPr="00E360F1">
            <w:rPr>
              <w:color w:val="002060"/>
            </w:rPr>
            <w:t>Wheatland Farm</w:t>
          </w:r>
        </w:p>
        <w:p w14:paraId="5858C5A9" w14:textId="64EE91F4" w:rsidR="00E360F1" w:rsidRPr="0090596C" w:rsidRDefault="00E360F1" w:rsidP="00E360F1">
          <w:pPr>
            <w:pStyle w:val="Header"/>
            <w:jc w:val="center"/>
          </w:pPr>
          <w:r w:rsidRPr="00E360F1">
            <w:rPr>
              <w:color w:val="002060"/>
            </w:rPr>
            <w:t>US Pony Club Riding Center</w:t>
          </w:r>
        </w:p>
      </w:tc>
    </w:tr>
    <w:bookmarkEnd w:id="2"/>
  </w:tbl>
  <w:p w14:paraId="08664BB3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0F1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A707A"/>
    <w:rsid w:val="00DB3FAD"/>
    <w:rsid w:val="00E139C4"/>
    <w:rsid w:val="00E360F1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3740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i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E938965249145AE9F47782515B02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13555-5A19-4326-839E-5EFD19D6B8C3}"/>
      </w:docPartPr>
      <w:docPartBody>
        <w:p w:rsidR="00FD4FA3" w:rsidRDefault="00FD4FA3">
          <w:pPr>
            <w:pStyle w:val="2E938965249145AE9F47782515B02BE1"/>
          </w:pPr>
          <w:r w:rsidRPr="0090596C">
            <w:rPr>
              <w:b/>
            </w:rPr>
            <w:t>Student Info</w:t>
          </w:r>
        </w:p>
      </w:docPartBody>
    </w:docPart>
    <w:docPart>
      <w:docPartPr>
        <w:name w:val="1829B509EA544FD4A02395D8E280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556BF-A9D3-4E01-9202-471CEC010466}"/>
      </w:docPartPr>
      <w:docPartBody>
        <w:p w:rsidR="00FD4FA3" w:rsidRDefault="00FD4FA3">
          <w:pPr>
            <w:pStyle w:val="1829B509EA544FD4A02395D8E2801CF1"/>
          </w:pPr>
          <w:r w:rsidRPr="0090596C">
            <w:t>First Name</w:t>
          </w:r>
        </w:p>
      </w:docPartBody>
    </w:docPart>
    <w:docPart>
      <w:docPartPr>
        <w:name w:val="B31893AA84C243A585D45B454FF8A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40E4C-7750-4797-ACD7-2F1EB94DEC03}"/>
      </w:docPartPr>
      <w:docPartBody>
        <w:p w:rsidR="00FD4FA3" w:rsidRDefault="00FD4FA3">
          <w:pPr>
            <w:pStyle w:val="B31893AA84C243A585D45B454FF8ABD1"/>
          </w:pPr>
          <w:r w:rsidRPr="0090596C">
            <w:t>Last Name</w:t>
          </w:r>
        </w:p>
      </w:docPartBody>
    </w:docPart>
    <w:docPart>
      <w:docPartPr>
        <w:name w:val="D15A416B7E614C9691F7B14EDAEA9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3B4A7-4D22-46D8-84F2-89870010D75F}"/>
      </w:docPartPr>
      <w:docPartBody>
        <w:p w:rsidR="00FD4FA3" w:rsidRDefault="00FD4FA3">
          <w:pPr>
            <w:pStyle w:val="D15A416B7E614C9691F7B14EDAEA9760"/>
          </w:pPr>
          <w:r w:rsidRPr="0090596C">
            <w:t>Address</w:t>
          </w:r>
        </w:p>
      </w:docPartBody>
    </w:docPart>
    <w:docPart>
      <w:docPartPr>
        <w:name w:val="6080289109ED41B3BFBF458231737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25458-9365-49F5-9CBB-A77F54050255}"/>
      </w:docPartPr>
      <w:docPartBody>
        <w:p w:rsidR="00FD4FA3" w:rsidRDefault="00FD4FA3">
          <w:pPr>
            <w:pStyle w:val="6080289109ED41B3BFBF458231737C99"/>
          </w:pPr>
          <w:r w:rsidRPr="0090596C">
            <w:t>City/State/Zip</w:t>
          </w:r>
        </w:p>
      </w:docPartBody>
    </w:docPart>
    <w:docPart>
      <w:docPartPr>
        <w:name w:val="7F89732C14B543F39A78AF681CD00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2A520-05E2-4D71-9013-8627FB0BCB29}"/>
      </w:docPartPr>
      <w:docPartBody>
        <w:p w:rsidR="00FD4FA3" w:rsidRDefault="00FD4FA3">
          <w:pPr>
            <w:pStyle w:val="7F89732C14B543F39A78AF681CD00A2A"/>
          </w:pPr>
          <w:r w:rsidRPr="0090596C">
            <w:t>Phone</w:t>
          </w:r>
        </w:p>
      </w:docPartBody>
    </w:docPart>
    <w:docPart>
      <w:docPartPr>
        <w:name w:val="E5609C08F8124995BA94E5A8D9AAE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BDF22-8304-469E-BC1B-E788215A2569}"/>
      </w:docPartPr>
      <w:docPartBody>
        <w:p w:rsidR="00FD4FA3" w:rsidRDefault="00FD4FA3">
          <w:pPr>
            <w:pStyle w:val="E5609C08F8124995BA94E5A8D9AAE8B0"/>
          </w:pPr>
          <w:r w:rsidRPr="0090596C">
            <w:t>Alt Phone</w:t>
          </w:r>
        </w:p>
      </w:docPartBody>
    </w:docPart>
    <w:docPart>
      <w:docPartPr>
        <w:name w:val="286D978925F4477090B2102E5904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773DC-0AE4-4689-807D-171C250FB02B}"/>
      </w:docPartPr>
      <w:docPartBody>
        <w:p w:rsidR="00FD4FA3" w:rsidRDefault="00FD4FA3">
          <w:pPr>
            <w:pStyle w:val="286D978925F4477090B2102E59046A9E"/>
          </w:pPr>
          <w:r w:rsidRPr="0090596C">
            <w:t>Email</w:t>
          </w:r>
        </w:p>
      </w:docPartBody>
    </w:docPart>
    <w:docPart>
      <w:docPartPr>
        <w:name w:val="518C4C4D50D5410189FAED8D559B2A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6C6AF-19BC-43BD-A107-916611B0D923}"/>
      </w:docPartPr>
      <w:docPartBody>
        <w:p w:rsidR="00FD4FA3" w:rsidRDefault="00FD4FA3">
          <w:pPr>
            <w:pStyle w:val="518C4C4D50D5410189FAED8D559B2A61"/>
          </w:pPr>
          <w:r>
            <w:t>Parent 1 Info</w:t>
          </w:r>
        </w:p>
      </w:docPartBody>
    </w:docPart>
    <w:docPart>
      <w:docPartPr>
        <w:name w:val="2589844FE37D4128A223432037858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D7103-D33D-4828-B398-F31BA8F3B229}"/>
      </w:docPartPr>
      <w:docPartBody>
        <w:p w:rsidR="00FD4FA3" w:rsidRDefault="00FD4FA3">
          <w:pPr>
            <w:pStyle w:val="2589844FE37D4128A22343203785891E"/>
          </w:pPr>
          <w:r w:rsidRPr="0090596C">
            <w:t>First Name</w:t>
          </w:r>
        </w:p>
      </w:docPartBody>
    </w:docPart>
    <w:docPart>
      <w:docPartPr>
        <w:name w:val="D9261DAF58C341D0A8E1F30821658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B6D5A-F408-487F-B1F4-40D8A1A5B1A2}"/>
      </w:docPartPr>
      <w:docPartBody>
        <w:p w:rsidR="00FD4FA3" w:rsidRDefault="00FD4FA3">
          <w:pPr>
            <w:pStyle w:val="D9261DAF58C341D0A8E1F308216587F8"/>
          </w:pPr>
          <w:r w:rsidRPr="0090596C">
            <w:t>Last Name</w:t>
          </w:r>
        </w:p>
      </w:docPartBody>
    </w:docPart>
    <w:docPart>
      <w:docPartPr>
        <w:name w:val="03F1052075ED4AC98596E0FC38BD4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B8310-461B-4B4E-ADF3-69C6418A9360}"/>
      </w:docPartPr>
      <w:docPartBody>
        <w:p w:rsidR="00FD4FA3" w:rsidRDefault="00FD4FA3">
          <w:pPr>
            <w:pStyle w:val="03F1052075ED4AC98596E0FC38BD4FE5"/>
          </w:pPr>
          <w:r w:rsidRPr="0090596C">
            <w:t>Cell Phone</w:t>
          </w:r>
        </w:p>
      </w:docPartBody>
    </w:docPart>
    <w:docPart>
      <w:docPartPr>
        <w:name w:val="234BAD439D4F4AEB940352658C55F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EA278-2FA6-477F-BB2D-3088D4B2D743}"/>
      </w:docPartPr>
      <w:docPartBody>
        <w:p w:rsidR="00FD4FA3" w:rsidRDefault="00FD4FA3">
          <w:pPr>
            <w:pStyle w:val="234BAD439D4F4AEB940352658C55F966"/>
          </w:pPr>
          <w:r w:rsidRPr="0090596C">
            <w:t>Work Phone</w:t>
          </w:r>
        </w:p>
      </w:docPartBody>
    </w:docPart>
    <w:docPart>
      <w:docPartPr>
        <w:name w:val="F765C29ADD9B463EB5E74B61B78CF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023E1-9001-4E10-9E87-64CEFE77F1E7}"/>
      </w:docPartPr>
      <w:docPartBody>
        <w:p w:rsidR="00FD4FA3" w:rsidRDefault="00FD4FA3">
          <w:pPr>
            <w:pStyle w:val="F765C29ADD9B463EB5E74B61B78CFE3E"/>
          </w:pPr>
          <w:r w:rsidRPr="0090596C">
            <w:t>Email</w:t>
          </w:r>
        </w:p>
      </w:docPartBody>
    </w:docPart>
    <w:docPart>
      <w:docPartPr>
        <w:name w:val="4AF6E788156446CBBDD3675C62127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90A2A-A1D4-4422-8833-65F9B79DF39E}"/>
      </w:docPartPr>
      <w:docPartBody>
        <w:p w:rsidR="00FD4FA3" w:rsidRDefault="00FD4FA3">
          <w:pPr>
            <w:pStyle w:val="4AF6E788156446CBBDD3675C62127336"/>
          </w:pPr>
          <w:r w:rsidRPr="0090596C">
            <w:t>Opt in as a Volunteer</w:t>
          </w:r>
        </w:p>
      </w:docPartBody>
    </w:docPart>
    <w:docPart>
      <w:docPartPr>
        <w:name w:val="6CCB84B72FD145F781B149226E701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795CA-65E3-486E-A776-D351766CC7DC}"/>
      </w:docPartPr>
      <w:docPartBody>
        <w:p w:rsidR="00FD4FA3" w:rsidRDefault="00FD4FA3">
          <w:pPr>
            <w:pStyle w:val="6CCB84B72FD145F781B149226E701E06"/>
          </w:pPr>
          <w:r w:rsidRPr="0090596C">
            <w:t>Parent 2 Info</w:t>
          </w:r>
        </w:p>
      </w:docPartBody>
    </w:docPart>
    <w:docPart>
      <w:docPartPr>
        <w:name w:val="46E79D8CA5C74CD3B6480A272BA41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48CD9-4A51-43EB-965F-58C03DAC5AFA}"/>
      </w:docPartPr>
      <w:docPartBody>
        <w:p w:rsidR="00FD4FA3" w:rsidRDefault="00FD4FA3">
          <w:pPr>
            <w:pStyle w:val="46E79D8CA5C74CD3B6480A272BA414E6"/>
          </w:pPr>
          <w:r w:rsidRPr="00F52451">
            <w:rPr>
              <w:rStyle w:val="PlaceholderText"/>
            </w:rPr>
            <w:t>First Name</w:t>
          </w:r>
        </w:p>
      </w:docPartBody>
    </w:docPart>
    <w:docPart>
      <w:docPartPr>
        <w:name w:val="11BDBCD5F93347AFB3971C1B2AA14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99C8D-A627-45E0-BBD0-195F360C78E3}"/>
      </w:docPartPr>
      <w:docPartBody>
        <w:p w:rsidR="00FD4FA3" w:rsidRDefault="00FD4FA3">
          <w:pPr>
            <w:pStyle w:val="11BDBCD5F93347AFB3971C1B2AA14ABF"/>
          </w:pPr>
          <w:r w:rsidRPr="00F52451">
            <w:rPr>
              <w:rStyle w:val="PlaceholderText"/>
            </w:rPr>
            <w:t>Last Name</w:t>
          </w:r>
        </w:p>
      </w:docPartBody>
    </w:docPart>
    <w:docPart>
      <w:docPartPr>
        <w:name w:val="029320944B0342D5AF5150130F133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11EAD-7555-49C2-8F3C-1FF6D93A69C7}"/>
      </w:docPartPr>
      <w:docPartBody>
        <w:p w:rsidR="00FD4FA3" w:rsidRDefault="00FD4FA3">
          <w:pPr>
            <w:pStyle w:val="029320944B0342D5AF5150130F133881"/>
          </w:pPr>
          <w:r w:rsidRPr="00F52451">
            <w:rPr>
              <w:rStyle w:val="PlaceholderText"/>
            </w:rPr>
            <w:t>Cell Phone</w:t>
          </w:r>
        </w:p>
      </w:docPartBody>
    </w:docPart>
    <w:docPart>
      <w:docPartPr>
        <w:name w:val="D1EBA61221D241DEA8AAF06BAD238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77DFE-5BED-4678-AC37-4BE42FDA4F93}"/>
      </w:docPartPr>
      <w:docPartBody>
        <w:p w:rsidR="00FD4FA3" w:rsidRDefault="00FD4FA3">
          <w:pPr>
            <w:pStyle w:val="D1EBA61221D241DEA8AAF06BAD238CAF"/>
          </w:pPr>
          <w:r w:rsidRPr="00F52451">
            <w:t>Work Phone</w:t>
          </w:r>
        </w:p>
      </w:docPartBody>
    </w:docPart>
    <w:docPart>
      <w:docPartPr>
        <w:name w:val="51C0858397154B3883135E97A1409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DD47B-1986-48AD-9CF4-1BE0C6F00A85}"/>
      </w:docPartPr>
      <w:docPartBody>
        <w:p w:rsidR="00FD4FA3" w:rsidRDefault="00FD4FA3">
          <w:pPr>
            <w:pStyle w:val="51C0858397154B3883135E97A1409E25"/>
          </w:pPr>
          <w:r w:rsidRPr="00F52451">
            <w:t>Email</w:t>
          </w:r>
        </w:p>
      </w:docPartBody>
    </w:docPart>
    <w:docPart>
      <w:docPartPr>
        <w:name w:val="93F3EFBAE1674980A6A210714CD91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0292F-9B84-4549-B118-8FDDBAB47F47}"/>
      </w:docPartPr>
      <w:docPartBody>
        <w:p w:rsidR="00FD4FA3" w:rsidRDefault="00FD4FA3">
          <w:pPr>
            <w:pStyle w:val="93F3EFBAE1674980A6A210714CD914A9"/>
          </w:pPr>
          <w:r w:rsidRPr="00F52451">
            <w:t xml:space="preserve">Opt in as a </w:t>
          </w:r>
          <w:r w:rsidRPr="00F52451">
            <w:t>Volunteer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A3"/>
    <w:rsid w:val="00FD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938965249145AE9F47782515B02BE1">
    <w:name w:val="2E938965249145AE9F47782515B02BE1"/>
  </w:style>
  <w:style w:type="paragraph" w:customStyle="1" w:styleId="1829B509EA544FD4A02395D8E2801CF1">
    <w:name w:val="1829B509EA544FD4A02395D8E2801CF1"/>
  </w:style>
  <w:style w:type="paragraph" w:customStyle="1" w:styleId="B31893AA84C243A585D45B454FF8ABD1">
    <w:name w:val="B31893AA84C243A585D45B454FF8ABD1"/>
  </w:style>
  <w:style w:type="paragraph" w:customStyle="1" w:styleId="D15A416B7E614C9691F7B14EDAEA9760">
    <w:name w:val="D15A416B7E614C9691F7B14EDAEA9760"/>
  </w:style>
  <w:style w:type="paragraph" w:customStyle="1" w:styleId="6080289109ED41B3BFBF458231737C99">
    <w:name w:val="6080289109ED41B3BFBF458231737C99"/>
  </w:style>
  <w:style w:type="paragraph" w:customStyle="1" w:styleId="7F89732C14B543F39A78AF681CD00A2A">
    <w:name w:val="7F89732C14B543F39A78AF681CD00A2A"/>
  </w:style>
  <w:style w:type="paragraph" w:customStyle="1" w:styleId="E5609C08F8124995BA94E5A8D9AAE8B0">
    <w:name w:val="E5609C08F8124995BA94E5A8D9AAE8B0"/>
  </w:style>
  <w:style w:type="paragraph" w:customStyle="1" w:styleId="286D978925F4477090B2102E59046A9E">
    <w:name w:val="286D978925F4477090B2102E59046A9E"/>
  </w:style>
  <w:style w:type="paragraph" w:customStyle="1" w:styleId="518C4C4D50D5410189FAED8D559B2A61">
    <w:name w:val="518C4C4D50D5410189FAED8D559B2A61"/>
  </w:style>
  <w:style w:type="paragraph" w:customStyle="1" w:styleId="2589844FE37D4128A22343203785891E">
    <w:name w:val="2589844FE37D4128A22343203785891E"/>
  </w:style>
  <w:style w:type="paragraph" w:customStyle="1" w:styleId="D9261DAF58C341D0A8E1F308216587F8">
    <w:name w:val="D9261DAF58C341D0A8E1F308216587F8"/>
  </w:style>
  <w:style w:type="paragraph" w:customStyle="1" w:styleId="03F1052075ED4AC98596E0FC38BD4FE5">
    <w:name w:val="03F1052075ED4AC98596E0FC38BD4FE5"/>
  </w:style>
  <w:style w:type="paragraph" w:customStyle="1" w:styleId="234BAD439D4F4AEB940352658C55F966">
    <w:name w:val="234BAD439D4F4AEB940352658C55F966"/>
  </w:style>
  <w:style w:type="paragraph" w:customStyle="1" w:styleId="F765C29ADD9B463EB5E74B61B78CFE3E">
    <w:name w:val="F765C29ADD9B463EB5E74B61B78CFE3E"/>
  </w:style>
  <w:style w:type="paragraph" w:customStyle="1" w:styleId="4AF6E788156446CBBDD3675C62127336">
    <w:name w:val="4AF6E788156446CBBDD3675C62127336"/>
  </w:style>
  <w:style w:type="paragraph" w:customStyle="1" w:styleId="6CCB84B72FD145F781B149226E701E06">
    <w:name w:val="6CCB84B72FD145F781B149226E701E06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6E79D8CA5C74CD3B6480A272BA414E6">
    <w:name w:val="46E79D8CA5C74CD3B6480A272BA414E6"/>
  </w:style>
  <w:style w:type="paragraph" w:customStyle="1" w:styleId="11BDBCD5F93347AFB3971C1B2AA14ABF">
    <w:name w:val="11BDBCD5F93347AFB3971C1B2AA14ABF"/>
  </w:style>
  <w:style w:type="paragraph" w:customStyle="1" w:styleId="029320944B0342D5AF5150130F133881">
    <w:name w:val="029320944B0342D5AF5150130F133881"/>
  </w:style>
  <w:style w:type="paragraph" w:customStyle="1" w:styleId="D1EBA61221D241DEA8AAF06BAD238CAF">
    <w:name w:val="D1EBA61221D241DEA8AAF06BAD238CAF"/>
  </w:style>
  <w:style w:type="paragraph" w:customStyle="1" w:styleId="51C0858397154B3883135E97A1409E25">
    <w:name w:val="51C0858397154B3883135E97A1409E25"/>
  </w:style>
  <w:style w:type="paragraph" w:customStyle="1" w:styleId="93F3EFBAE1674980A6A210714CD914A9">
    <w:name w:val="93F3EFBAE1674980A6A210714CD914A9"/>
  </w:style>
  <w:style w:type="paragraph" w:customStyle="1" w:styleId="D12975E520D74259B0A6939D2CAD107B">
    <w:name w:val="D12975E520D74259B0A6939D2CAD10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dcmitype/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6dc4bcd6-49db-4c07-9060-8acfc67cef9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2019-02-06T17:01:00Z</dcterms:created>
  <dcterms:modified xsi:type="dcterms:W3CDTF">2019-02-06T17:01:00Z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